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0722" w:rsidRDefault="00370AF5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b/>
          <w:sz w:val="32"/>
          <w:szCs w:val="32"/>
        </w:rPr>
        <w:t>ASSEMBLÉE GÉNÉRALE ANNUELLE</w:t>
      </w:r>
    </w:p>
    <w:p w:rsidR="002C0722" w:rsidRDefault="0025125C">
      <w:pPr>
        <w:jc w:val="center"/>
      </w:pPr>
      <w:r>
        <w:rPr>
          <w:b/>
          <w:sz w:val="32"/>
          <w:szCs w:val="32"/>
        </w:rPr>
        <w:t>LE 24 FÉVRIER 2020</w:t>
      </w:r>
    </w:p>
    <w:p w:rsidR="002C0722" w:rsidRDefault="002C0722"/>
    <w:p w:rsidR="002C0722" w:rsidRDefault="002C0722"/>
    <w:p w:rsidR="002C0722" w:rsidRDefault="00370AF5">
      <w:pPr>
        <w:tabs>
          <w:tab w:val="left" w:pos="3780"/>
        </w:tabs>
        <w:rPr>
          <w:b/>
          <w:sz w:val="22"/>
          <w:szCs w:val="22"/>
        </w:rPr>
      </w:pPr>
      <w:r>
        <w:rPr>
          <w:b/>
          <w:sz w:val="26"/>
          <w:szCs w:val="26"/>
        </w:rPr>
        <w:t xml:space="preserve">Point 6 </w:t>
      </w:r>
      <w:r>
        <w:rPr>
          <w:b/>
          <w:sz w:val="22"/>
          <w:szCs w:val="22"/>
        </w:rPr>
        <w:t>DE L’ORDRE DU JOUR: RAPPORT DU CONSEIL D’ADMINISTRATION (CA)</w:t>
      </w:r>
    </w:p>
    <w:p w:rsidR="002C0722" w:rsidRDefault="002C0722">
      <w:pPr>
        <w:tabs>
          <w:tab w:val="left" w:pos="3780"/>
        </w:tabs>
        <w:rPr>
          <w:b/>
          <w:sz w:val="22"/>
          <w:szCs w:val="22"/>
        </w:rPr>
      </w:pPr>
    </w:p>
    <w:p w:rsidR="002C0722" w:rsidRDefault="002C0722">
      <w:pPr>
        <w:tabs>
          <w:tab w:val="left" w:pos="3780"/>
        </w:tabs>
        <w:rPr>
          <w:b/>
          <w:sz w:val="22"/>
          <w:szCs w:val="22"/>
        </w:rPr>
      </w:pPr>
    </w:p>
    <w:p w:rsidR="008E2B52" w:rsidRDefault="008E2B52">
      <w:pPr>
        <w:rPr>
          <w:sz w:val="22"/>
          <w:szCs w:val="22"/>
        </w:rPr>
      </w:pPr>
      <w:r>
        <w:rPr>
          <w:sz w:val="22"/>
          <w:szCs w:val="22"/>
        </w:rPr>
        <w:t xml:space="preserve">Pour votre information, nous étions 18 l’an dernier à l’AGA. </w:t>
      </w:r>
    </w:p>
    <w:p w:rsidR="008E2B52" w:rsidRDefault="008E2B52">
      <w:pPr>
        <w:rPr>
          <w:sz w:val="22"/>
          <w:szCs w:val="22"/>
        </w:rPr>
      </w:pPr>
    </w:p>
    <w:p w:rsidR="000E6814" w:rsidRDefault="008F5440">
      <w:pPr>
        <w:rPr>
          <w:sz w:val="22"/>
          <w:szCs w:val="22"/>
        </w:rPr>
      </w:pPr>
      <w:r>
        <w:rPr>
          <w:sz w:val="22"/>
          <w:szCs w:val="22"/>
        </w:rPr>
        <w:t>En 2019</w:t>
      </w:r>
      <w:r w:rsidR="00370AF5">
        <w:rPr>
          <w:sz w:val="22"/>
          <w:szCs w:val="22"/>
        </w:rPr>
        <w:t xml:space="preserve"> le CA s’est réuni à 5 reprises pour s’acquitter des tâches administratives requises pour </w:t>
      </w:r>
      <w:r w:rsidR="00B93943">
        <w:rPr>
          <w:sz w:val="22"/>
          <w:szCs w:val="22"/>
        </w:rPr>
        <w:t xml:space="preserve">assurer </w:t>
      </w:r>
      <w:r w:rsidR="00370AF5">
        <w:rPr>
          <w:sz w:val="22"/>
          <w:szCs w:val="22"/>
        </w:rPr>
        <w:t xml:space="preserve">la bonne marche du Club.  On veut </w:t>
      </w:r>
      <w:r w:rsidR="00D43AFE">
        <w:rPr>
          <w:sz w:val="22"/>
          <w:szCs w:val="22"/>
        </w:rPr>
        <w:t xml:space="preserve">mentionner que ces réunions ont encore eu </w:t>
      </w:r>
      <w:r w:rsidR="00370AF5">
        <w:rPr>
          <w:sz w:val="22"/>
          <w:szCs w:val="22"/>
        </w:rPr>
        <w:t>lieu chez le vice-président, Antoine Bécotte, que nou</w:t>
      </w:r>
      <w:r w:rsidR="00455511">
        <w:rPr>
          <w:sz w:val="22"/>
          <w:szCs w:val="22"/>
        </w:rPr>
        <w:t>s tenons à remercier</w:t>
      </w:r>
      <w:r w:rsidR="006C266F">
        <w:rPr>
          <w:sz w:val="22"/>
          <w:szCs w:val="22"/>
        </w:rPr>
        <w:t xml:space="preserve"> compte tenu que cela </w:t>
      </w:r>
      <w:r w:rsidR="00370AF5">
        <w:rPr>
          <w:sz w:val="22"/>
          <w:szCs w:val="22"/>
        </w:rPr>
        <w:t xml:space="preserve"> fait économiser </w:t>
      </w:r>
      <w:r w:rsidR="006C266F">
        <w:rPr>
          <w:sz w:val="22"/>
          <w:szCs w:val="22"/>
        </w:rPr>
        <w:t xml:space="preserve">au Club le coût </w:t>
      </w:r>
      <w:r w:rsidR="00BE2800">
        <w:rPr>
          <w:sz w:val="22"/>
          <w:szCs w:val="22"/>
        </w:rPr>
        <w:t>de</w:t>
      </w:r>
      <w:r w:rsidR="00370AF5">
        <w:rPr>
          <w:sz w:val="22"/>
          <w:szCs w:val="22"/>
        </w:rPr>
        <w:t xml:space="preserve"> la</w:t>
      </w:r>
      <w:r w:rsidR="00BE2800">
        <w:rPr>
          <w:sz w:val="22"/>
          <w:szCs w:val="22"/>
        </w:rPr>
        <w:t xml:space="preserve"> location de salles de réunion</w:t>
      </w:r>
      <w:r w:rsidR="00A350E7">
        <w:rPr>
          <w:sz w:val="22"/>
          <w:szCs w:val="22"/>
        </w:rPr>
        <w:t>.</w:t>
      </w:r>
    </w:p>
    <w:p w:rsidR="000E6814" w:rsidRDefault="000E6814">
      <w:pPr>
        <w:rPr>
          <w:sz w:val="22"/>
          <w:szCs w:val="22"/>
        </w:rPr>
      </w:pPr>
    </w:p>
    <w:p w:rsidR="00040683" w:rsidRDefault="00F26855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E6814">
        <w:rPr>
          <w:sz w:val="22"/>
          <w:szCs w:val="22"/>
        </w:rPr>
        <w:t>En moyenne, 15</w:t>
      </w:r>
      <w:r w:rsidR="00370AF5">
        <w:rPr>
          <w:sz w:val="22"/>
          <w:szCs w:val="22"/>
        </w:rPr>
        <w:t xml:space="preserve"> personn</w:t>
      </w:r>
      <w:r w:rsidR="000E6814">
        <w:rPr>
          <w:sz w:val="22"/>
          <w:szCs w:val="22"/>
        </w:rPr>
        <w:t xml:space="preserve">es se sont jointes </w:t>
      </w:r>
      <w:r w:rsidR="00157F76">
        <w:rPr>
          <w:sz w:val="22"/>
          <w:szCs w:val="22"/>
        </w:rPr>
        <w:t xml:space="preserve">aux activités spéciales et </w:t>
      </w:r>
      <w:r w:rsidR="00370AF5">
        <w:rPr>
          <w:sz w:val="22"/>
          <w:szCs w:val="22"/>
        </w:rPr>
        <w:t>p</w:t>
      </w:r>
      <w:r w:rsidR="00C20F67">
        <w:rPr>
          <w:sz w:val="22"/>
          <w:szCs w:val="22"/>
        </w:rPr>
        <w:t>our les sorties ornithologiques</w:t>
      </w:r>
      <w:r w:rsidR="00040683">
        <w:rPr>
          <w:sz w:val="22"/>
          <w:szCs w:val="22"/>
        </w:rPr>
        <w:t>.</w:t>
      </w:r>
    </w:p>
    <w:p w:rsidR="00040683" w:rsidRDefault="00040683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 xml:space="preserve">Au cours du mois de mai, beau temps mauvais temps, Jean-Guy Martin à guidé les sorties des Beaux Mardis au parc nature de l’Île-de-la-Visitation </w:t>
      </w:r>
      <w:r w:rsidR="00040683">
        <w:rPr>
          <w:sz w:val="22"/>
          <w:szCs w:val="22"/>
        </w:rPr>
        <w:t>en collaboration avec le Parcours Gouin</w:t>
      </w:r>
      <w:r w:rsidR="00BF12FC">
        <w:rPr>
          <w:sz w:val="22"/>
          <w:szCs w:val="22"/>
        </w:rPr>
        <w:t>. En</w:t>
      </w:r>
      <w:r w:rsidR="00EE7A3A">
        <w:rPr>
          <w:sz w:val="22"/>
          <w:szCs w:val="22"/>
        </w:rPr>
        <w:t xml:space="preserve"> moyenne 22 </w:t>
      </w:r>
      <w:r>
        <w:rPr>
          <w:sz w:val="22"/>
          <w:szCs w:val="22"/>
        </w:rPr>
        <w:t>personnes</w:t>
      </w:r>
      <w:r w:rsidR="00867CF7">
        <w:rPr>
          <w:sz w:val="22"/>
          <w:szCs w:val="22"/>
        </w:rPr>
        <w:t xml:space="preserve"> étaie</w:t>
      </w:r>
      <w:r w:rsidR="00EE7A3A">
        <w:rPr>
          <w:sz w:val="22"/>
          <w:szCs w:val="22"/>
        </w:rPr>
        <w:t>nt</w:t>
      </w:r>
      <w:r>
        <w:rPr>
          <w:sz w:val="22"/>
          <w:szCs w:val="22"/>
        </w:rPr>
        <w:t xml:space="preserve"> présentes.  Merci à Jean-Guy de nous avoir permis de maintenir cette belle activité.</w:t>
      </w:r>
      <w:r w:rsidR="00714BAE">
        <w:rPr>
          <w:sz w:val="22"/>
          <w:szCs w:val="22"/>
        </w:rPr>
        <w:t xml:space="preserve">  Cette année, nous réitérons cette collaboration avec le Parcours Gouin.</w:t>
      </w:r>
    </w:p>
    <w:p w:rsidR="00A06DDC" w:rsidRDefault="00A06DDC">
      <w:pPr>
        <w:rPr>
          <w:sz w:val="22"/>
          <w:szCs w:val="22"/>
        </w:rPr>
      </w:pPr>
    </w:p>
    <w:p w:rsidR="00A06DDC" w:rsidRDefault="00A06DDC">
      <w:pPr>
        <w:rPr>
          <w:sz w:val="22"/>
          <w:szCs w:val="22"/>
        </w:rPr>
      </w:pPr>
      <w:r>
        <w:rPr>
          <w:sz w:val="22"/>
          <w:szCs w:val="22"/>
        </w:rPr>
        <w:t>Nou</w:t>
      </w:r>
      <w:r w:rsidR="00A72C11">
        <w:rPr>
          <w:sz w:val="22"/>
          <w:szCs w:val="22"/>
        </w:rPr>
        <w:t>s avons aussi obtenu la gratuité</w:t>
      </w:r>
      <w:r>
        <w:rPr>
          <w:sz w:val="22"/>
          <w:szCs w:val="22"/>
        </w:rPr>
        <w:t xml:space="preserve"> de l’admission, a</w:t>
      </w:r>
      <w:r w:rsidR="00A72C11">
        <w:rPr>
          <w:sz w:val="22"/>
          <w:szCs w:val="22"/>
        </w:rPr>
        <w:t>u parc national d’Oka, pour toutes</w:t>
      </w:r>
      <w:r>
        <w:rPr>
          <w:sz w:val="22"/>
          <w:szCs w:val="22"/>
        </w:rPr>
        <w:t xml:space="preserve"> les personnes lors d’une sortie organisée par le Club</w:t>
      </w:r>
      <w:r w:rsidR="007B4A7C">
        <w:rPr>
          <w:sz w:val="22"/>
          <w:szCs w:val="22"/>
        </w:rPr>
        <w:t xml:space="preserve">. Nous devons leur fournir un feuillet des observations </w:t>
      </w:r>
      <w:r w:rsidR="00973F98">
        <w:rPr>
          <w:sz w:val="22"/>
          <w:szCs w:val="22"/>
        </w:rPr>
        <w:t xml:space="preserve">lors de cette sortie.  Merci à Alain Lavallée pour cette </w:t>
      </w:r>
      <w:r w:rsidR="0012620D">
        <w:rPr>
          <w:sz w:val="22"/>
          <w:szCs w:val="22"/>
        </w:rPr>
        <w:t xml:space="preserve">réalisation. </w:t>
      </w:r>
      <w:r w:rsidR="00F65E1A">
        <w:rPr>
          <w:sz w:val="22"/>
          <w:szCs w:val="22"/>
        </w:rPr>
        <w:t>C’est confirmé, nous profiterons de la même offre pour 2020</w:t>
      </w:r>
      <w:r w:rsidR="008B5CEC">
        <w:rPr>
          <w:sz w:val="22"/>
          <w:szCs w:val="22"/>
        </w:rPr>
        <w:t>.</w:t>
      </w:r>
    </w:p>
    <w:p w:rsidR="008B5CEC" w:rsidRDefault="008B5CEC">
      <w:pPr>
        <w:rPr>
          <w:sz w:val="22"/>
          <w:szCs w:val="22"/>
        </w:rPr>
      </w:pPr>
    </w:p>
    <w:p w:rsidR="004777CC" w:rsidRDefault="004777CC">
      <w:pPr>
        <w:rPr>
          <w:b/>
          <w:sz w:val="22"/>
          <w:szCs w:val="22"/>
        </w:rPr>
      </w:pPr>
      <w:r w:rsidRPr="00F26855">
        <w:rPr>
          <w:b/>
          <w:sz w:val="22"/>
          <w:szCs w:val="22"/>
        </w:rPr>
        <w:t xml:space="preserve">Activités spéciales dans le cadre </w:t>
      </w:r>
      <w:r w:rsidR="006A3A94">
        <w:rPr>
          <w:b/>
          <w:sz w:val="22"/>
          <w:szCs w:val="22"/>
        </w:rPr>
        <w:t xml:space="preserve">du </w:t>
      </w:r>
      <w:r w:rsidR="00B67769">
        <w:rPr>
          <w:b/>
          <w:sz w:val="22"/>
          <w:szCs w:val="22"/>
        </w:rPr>
        <w:t>30e anniversaire du COA :</w:t>
      </w:r>
    </w:p>
    <w:p w:rsidR="00B67769" w:rsidRDefault="00B67769">
      <w:pPr>
        <w:rPr>
          <w:b/>
          <w:sz w:val="22"/>
          <w:szCs w:val="22"/>
        </w:rPr>
      </w:pPr>
    </w:p>
    <w:p w:rsidR="00B67769" w:rsidRDefault="00E74DC1">
      <w:pPr>
        <w:rPr>
          <w:sz w:val="22"/>
          <w:szCs w:val="22"/>
        </w:rPr>
      </w:pPr>
      <w:r>
        <w:rPr>
          <w:sz w:val="22"/>
          <w:szCs w:val="22"/>
        </w:rPr>
        <w:t xml:space="preserve">Mars 2019. </w:t>
      </w:r>
      <w:r w:rsidR="005A3F98">
        <w:rPr>
          <w:sz w:val="22"/>
          <w:szCs w:val="22"/>
        </w:rPr>
        <w:t xml:space="preserve">34 personnes </w:t>
      </w:r>
      <w:r w:rsidR="00576C46">
        <w:rPr>
          <w:sz w:val="22"/>
          <w:szCs w:val="22"/>
        </w:rPr>
        <w:t>ont pu d</w:t>
      </w:r>
      <w:r>
        <w:rPr>
          <w:sz w:val="22"/>
          <w:szCs w:val="22"/>
        </w:rPr>
        <w:t xml:space="preserve">iner à la </w:t>
      </w:r>
      <w:r w:rsidR="00EF4354">
        <w:rPr>
          <w:sz w:val="22"/>
          <w:szCs w:val="22"/>
        </w:rPr>
        <w:t>Cabane à sucr</w:t>
      </w:r>
      <w:r w:rsidR="001C4A73">
        <w:rPr>
          <w:sz w:val="22"/>
          <w:szCs w:val="22"/>
        </w:rPr>
        <w:t>e a</w:t>
      </w:r>
      <w:r w:rsidR="00EF4354">
        <w:rPr>
          <w:sz w:val="22"/>
          <w:szCs w:val="22"/>
        </w:rPr>
        <w:t>mérindienne</w:t>
      </w:r>
      <w:r w:rsidR="001C4A73">
        <w:rPr>
          <w:sz w:val="22"/>
          <w:szCs w:val="22"/>
        </w:rPr>
        <w:t xml:space="preserve"> </w:t>
      </w:r>
      <w:r w:rsidR="00D8762D">
        <w:rPr>
          <w:sz w:val="22"/>
          <w:szCs w:val="22"/>
        </w:rPr>
        <w:t>à Saint-Hilaire suivi d’</w:t>
      </w:r>
      <w:r w:rsidR="005A3F98">
        <w:rPr>
          <w:sz w:val="22"/>
          <w:szCs w:val="22"/>
        </w:rPr>
        <w:t>une sortie ornithologique</w:t>
      </w:r>
      <w:r w:rsidR="00576C46">
        <w:rPr>
          <w:sz w:val="22"/>
          <w:szCs w:val="22"/>
        </w:rPr>
        <w:t>. Merci à Yvette Roy pour l’organisation de cet évènement</w:t>
      </w:r>
      <w:r w:rsidR="00BE1F8C">
        <w:rPr>
          <w:sz w:val="22"/>
          <w:szCs w:val="22"/>
        </w:rPr>
        <w:t>.</w:t>
      </w:r>
    </w:p>
    <w:p w:rsidR="00BE1F8C" w:rsidRDefault="00BE1F8C">
      <w:pPr>
        <w:rPr>
          <w:sz w:val="22"/>
          <w:szCs w:val="22"/>
        </w:rPr>
      </w:pPr>
    </w:p>
    <w:p w:rsidR="00BE1F8C" w:rsidRDefault="00BE1F8C">
      <w:pPr>
        <w:rPr>
          <w:sz w:val="22"/>
          <w:szCs w:val="22"/>
        </w:rPr>
      </w:pPr>
      <w:r>
        <w:rPr>
          <w:sz w:val="22"/>
          <w:szCs w:val="22"/>
        </w:rPr>
        <w:t>En juin,</w:t>
      </w:r>
      <w:r w:rsidR="00B81863">
        <w:rPr>
          <w:sz w:val="22"/>
          <w:szCs w:val="22"/>
        </w:rPr>
        <w:t>nous avons  participaticipé</w:t>
      </w:r>
      <w:r>
        <w:rPr>
          <w:sz w:val="22"/>
          <w:szCs w:val="22"/>
        </w:rPr>
        <w:t xml:space="preserve"> à la Fête des Voisins</w:t>
      </w:r>
      <w:r w:rsidR="0013162D">
        <w:rPr>
          <w:sz w:val="22"/>
          <w:szCs w:val="22"/>
        </w:rPr>
        <w:t xml:space="preserve"> qui nous a permis d’obtenir une subvention de 300$ </w:t>
      </w:r>
      <w:r w:rsidR="00D9311E">
        <w:rPr>
          <w:sz w:val="22"/>
          <w:szCs w:val="22"/>
        </w:rPr>
        <w:t>donnée par la députée</w:t>
      </w:r>
      <w:r w:rsidR="007A0D1D">
        <w:rPr>
          <w:sz w:val="22"/>
          <w:szCs w:val="22"/>
        </w:rPr>
        <w:t xml:space="preserve"> libérale</w:t>
      </w:r>
      <w:r w:rsidR="00D9311E">
        <w:rPr>
          <w:sz w:val="22"/>
          <w:szCs w:val="22"/>
        </w:rPr>
        <w:t xml:space="preserve"> provinciale Marie Montpetit.</w:t>
      </w:r>
    </w:p>
    <w:p w:rsidR="00EE1111" w:rsidRDefault="00EE1111">
      <w:pPr>
        <w:rPr>
          <w:sz w:val="22"/>
          <w:szCs w:val="22"/>
        </w:rPr>
      </w:pPr>
    </w:p>
    <w:p w:rsidR="00EE1111" w:rsidRDefault="00125864">
      <w:pPr>
        <w:rPr>
          <w:sz w:val="22"/>
          <w:szCs w:val="22"/>
        </w:rPr>
      </w:pPr>
      <w:r>
        <w:rPr>
          <w:sz w:val="22"/>
          <w:szCs w:val="22"/>
        </w:rPr>
        <w:t>En s</w:t>
      </w:r>
      <w:r w:rsidR="00EE1111">
        <w:rPr>
          <w:sz w:val="22"/>
          <w:szCs w:val="22"/>
        </w:rPr>
        <w:t>eptembre</w:t>
      </w:r>
      <w:r>
        <w:rPr>
          <w:sz w:val="22"/>
          <w:szCs w:val="22"/>
        </w:rPr>
        <w:t>, Fête du 30</w:t>
      </w:r>
      <w:r w:rsidRPr="00125864">
        <w:rPr>
          <w:sz w:val="22"/>
          <w:szCs w:val="22"/>
          <w:vertAlign w:val="superscript"/>
        </w:rPr>
        <w:t>e</w:t>
      </w:r>
      <w:r>
        <w:rPr>
          <w:sz w:val="22"/>
          <w:szCs w:val="22"/>
        </w:rPr>
        <w:t xml:space="preserve"> anniversaire du COA </w:t>
      </w:r>
      <w:r w:rsidR="00371D43">
        <w:rPr>
          <w:sz w:val="22"/>
          <w:szCs w:val="22"/>
        </w:rPr>
        <w:t>à le Nichoir de Hudson.</w:t>
      </w:r>
      <w:r w:rsidR="00DA646E">
        <w:rPr>
          <w:sz w:val="22"/>
          <w:szCs w:val="22"/>
        </w:rPr>
        <w:t>il y a eu une s</w:t>
      </w:r>
      <w:r w:rsidR="00371D43">
        <w:rPr>
          <w:sz w:val="22"/>
          <w:szCs w:val="22"/>
        </w:rPr>
        <w:t xml:space="preserve">ortie ornithologique suivi d’un </w:t>
      </w:r>
      <w:r w:rsidR="00313776">
        <w:rPr>
          <w:sz w:val="22"/>
          <w:szCs w:val="22"/>
        </w:rPr>
        <w:t>buffet préparé par un traiteur</w:t>
      </w:r>
      <w:r w:rsidR="00FC3D9D">
        <w:rPr>
          <w:sz w:val="22"/>
          <w:szCs w:val="22"/>
        </w:rPr>
        <w:t xml:space="preserve"> local.</w:t>
      </w:r>
      <w:r w:rsidR="00402E5B">
        <w:rPr>
          <w:sz w:val="22"/>
          <w:szCs w:val="22"/>
        </w:rPr>
        <w:t>.  Intro</w:t>
      </w:r>
      <w:r w:rsidR="00A574DB">
        <w:rPr>
          <w:sz w:val="22"/>
          <w:szCs w:val="22"/>
        </w:rPr>
        <w:t xml:space="preserve">nisation de Francine Lafortune </w:t>
      </w:r>
      <w:r w:rsidR="00402E5B">
        <w:rPr>
          <w:sz w:val="22"/>
          <w:szCs w:val="22"/>
        </w:rPr>
        <w:t>comme membre honoraire</w:t>
      </w:r>
      <w:r w:rsidR="00623049">
        <w:rPr>
          <w:sz w:val="22"/>
          <w:szCs w:val="22"/>
        </w:rPr>
        <w:t>.  Le 2</w:t>
      </w:r>
      <w:r w:rsidR="00623049" w:rsidRPr="00623049">
        <w:rPr>
          <w:sz w:val="22"/>
          <w:szCs w:val="22"/>
          <w:vertAlign w:val="superscript"/>
        </w:rPr>
        <w:t>e</w:t>
      </w:r>
      <w:r w:rsidR="00623049">
        <w:rPr>
          <w:sz w:val="22"/>
          <w:szCs w:val="22"/>
        </w:rPr>
        <w:t xml:space="preserve"> Atl</w:t>
      </w:r>
      <w:r w:rsidR="00F16684">
        <w:rPr>
          <w:sz w:val="22"/>
          <w:szCs w:val="22"/>
        </w:rPr>
        <w:t>as des oiseaux</w:t>
      </w:r>
      <w:r w:rsidR="00E54AA9">
        <w:rPr>
          <w:sz w:val="22"/>
          <w:szCs w:val="22"/>
        </w:rPr>
        <w:t xml:space="preserve"> nicheurs </w:t>
      </w:r>
      <w:r w:rsidR="00FC3D9D">
        <w:rPr>
          <w:sz w:val="22"/>
          <w:szCs w:val="22"/>
        </w:rPr>
        <w:t>a</w:t>
      </w:r>
      <w:r w:rsidR="00E54AA9">
        <w:rPr>
          <w:sz w:val="22"/>
          <w:szCs w:val="22"/>
        </w:rPr>
        <w:t>u Québec l</w:t>
      </w:r>
      <w:r w:rsidR="00F16684">
        <w:rPr>
          <w:sz w:val="22"/>
          <w:szCs w:val="22"/>
        </w:rPr>
        <w:t>ui a été remis pour cette occasion.</w:t>
      </w:r>
      <w:r w:rsidR="00B735F5">
        <w:rPr>
          <w:sz w:val="22"/>
          <w:szCs w:val="22"/>
        </w:rPr>
        <w:t xml:space="preserve"> Plusieurs prix de présence ont été distribué</w:t>
      </w:r>
      <w:r w:rsidR="009258AB">
        <w:rPr>
          <w:sz w:val="22"/>
          <w:szCs w:val="22"/>
        </w:rPr>
        <w:t>s et un étui pour remiser un guide ornithologique a été remis à chacun des participants.</w:t>
      </w:r>
      <w:r w:rsidR="00C0488C">
        <w:rPr>
          <w:sz w:val="22"/>
          <w:szCs w:val="22"/>
        </w:rPr>
        <w:t xml:space="preserve">  </w:t>
      </w:r>
      <w:r w:rsidR="00270CEE">
        <w:rPr>
          <w:sz w:val="22"/>
          <w:szCs w:val="22"/>
        </w:rPr>
        <w:t>Merci</w:t>
      </w:r>
      <w:r w:rsidR="00EE7B88">
        <w:rPr>
          <w:sz w:val="22"/>
          <w:szCs w:val="22"/>
        </w:rPr>
        <w:t xml:space="preserve"> également</w:t>
      </w:r>
      <w:r w:rsidR="00270CEE">
        <w:rPr>
          <w:sz w:val="22"/>
          <w:szCs w:val="22"/>
        </w:rPr>
        <w:t xml:space="preserve"> </w:t>
      </w:r>
      <w:r w:rsidR="00C17707">
        <w:rPr>
          <w:sz w:val="22"/>
          <w:szCs w:val="22"/>
        </w:rPr>
        <w:t>à Jean Poitras d’avoir écrit u</w:t>
      </w:r>
      <w:r w:rsidR="00C0488C">
        <w:rPr>
          <w:sz w:val="22"/>
          <w:szCs w:val="22"/>
        </w:rPr>
        <w:t>n article sur cet évè</w:t>
      </w:r>
      <w:r w:rsidR="00A73C27">
        <w:rPr>
          <w:sz w:val="22"/>
          <w:szCs w:val="22"/>
        </w:rPr>
        <w:t xml:space="preserve">nement </w:t>
      </w:r>
      <w:r w:rsidR="00B5741E">
        <w:rPr>
          <w:sz w:val="22"/>
          <w:szCs w:val="22"/>
        </w:rPr>
        <w:t>et</w:t>
      </w:r>
      <w:r w:rsidR="00A73C27">
        <w:rPr>
          <w:sz w:val="22"/>
          <w:szCs w:val="22"/>
        </w:rPr>
        <w:t xml:space="preserve"> qui a</w:t>
      </w:r>
      <w:r w:rsidR="00B5741E">
        <w:rPr>
          <w:sz w:val="22"/>
          <w:szCs w:val="22"/>
        </w:rPr>
        <w:t xml:space="preserve"> p</w:t>
      </w:r>
      <w:r w:rsidR="001F10A1">
        <w:rPr>
          <w:sz w:val="22"/>
          <w:szCs w:val="22"/>
        </w:rPr>
        <w:t>aru dans le Journal des Voisins.</w:t>
      </w:r>
      <w:r w:rsidR="00270CEE">
        <w:rPr>
          <w:sz w:val="22"/>
          <w:szCs w:val="22"/>
        </w:rPr>
        <w:t xml:space="preserve">  </w:t>
      </w:r>
    </w:p>
    <w:p w:rsidR="00C37C74" w:rsidRDefault="00C37C74">
      <w:pPr>
        <w:rPr>
          <w:sz w:val="22"/>
          <w:szCs w:val="22"/>
        </w:rPr>
      </w:pPr>
    </w:p>
    <w:p w:rsidR="00C37C74" w:rsidRDefault="00C37C74">
      <w:pPr>
        <w:rPr>
          <w:sz w:val="22"/>
          <w:szCs w:val="22"/>
        </w:rPr>
      </w:pPr>
      <w:r>
        <w:rPr>
          <w:sz w:val="22"/>
          <w:szCs w:val="22"/>
        </w:rPr>
        <w:t xml:space="preserve">Aussi en septembre, </w:t>
      </w:r>
      <w:r w:rsidR="00C17707">
        <w:rPr>
          <w:sz w:val="22"/>
          <w:szCs w:val="22"/>
        </w:rPr>
        <w:t>il y a eu</w:t>
      </w:r>
      <w:r w:rsidR="00620DFC">
        <w:rPr>
          <w:sz w:val="22"/>
          <w:szCs w:val="22"/>
        </w:rPr>
        <w:t xml:space="preserve"> </w:t>
      </w:r>
      <w:r w:rsidR="00780747">
        <w:rPr>
          <w:sz w:val="22"/>
          <w:szCs w:val="22"/>
        </w:rPr>
        <w:t>l’</w:t>
      </w:r>
      <w:r>
        <w:rPr>
          <w:sz w:val="22"/>
          <w:szCs w:val="22"/>
        </w:rPr>
        <w:t xml:space="preserve">inauguration de </w:t>
      </w:r>
      <w:r w:rsidR="007E57D4">
        <w:rPr>
          <w:sz w:val="22"/>
          <w:szCs w:val="22"/>
        </w:rPr>
        <w:t>l’</w:t>
      </w:r>
      <w:r w:rsidR="00BF35E4">
        <w:rPr>
          <w:sz w:val="22"/>
          <w:szCs w:val="22"/>
        </w:rPr>
        <w:t xml:space="preserve">Expo-Photos, au Parcours Gouin. 16 membres photographes </w:t>
      </w:r>
      <w:r w:rsidR="00780747">
        <w:rPr>
          <w:sz w:val="22"/>
          <w:szCs w:val="22"/>
        </w:rPr>
        <w:t xml:space="preserve">du </w:t>
      </w:r>
      <w:r w:rsidR="00323C5D">
        <w:rPr>
          <w:sz w:val="22"/>
          <w:szCs w:val="22"/>
        </w:rPr>
        <w:t xml:space="preserve">COA </w:t>
      </w:r>
      <w:r w:rsidR="00BF35E4">
        <w:rPr>
          <w:sz w:val="22"/>
          <w:szCs w:val="22"/>
        </w:rPr>
        <w:t>ont particip</w:t>
      </w:r>
      <w:r w:rsidR="008A478A">
        <w:rPr>
          <w:sz w:val="22"/>
          <w:szCs w:val="22"/>
        </w:rPr>
        <w:t xml:space="preserve">é </w:t>
      </w:r>
      <w:r w:rsidR="00836532">
        <w:rPr>
          <w:sz w:val="22"/>
          <w:szCs w:val="22"/>
        </w:rPr>
        <w:t>et exposé</w:t>
      </w:r>
      <w:r w:rsidR="00A55A5F">
        <w:rPr>
          <w:sz w:val="22"/>
          <w:szCs w:val="22"/>
        </w:rPr>
        <w:t xml:space="preserve"> </w:t>
      </w:r>
      <w:r w:rsidR="002653EC">
        <w:rPr>
          <w:sz w:val="22"/>
          <w:szCs w:val="22"/>
        </w:rPr>
        <w:t xml:space="preserve">56 </w:t>
      </w:r>
      <w:r w:rsidR="00126A4E">
        <w:rPr>
          <w:sz w:val="22"/>
          <w:szCs w:val="22"/>
        </w:rPr>
        <w:t>photos</w:t>
      </w:r>
      <w:r w:rsidR="00D621E6">
        <w:rPr>
          <w:sz w:val="22"/>
          <w:szCs w:val="22"/>
        </w:rPr>
        <w:t xml:space="preserve"> d’espèces majoritairement prises dans les </w:t>
      </w:r>
      <w:r w:rsidR="00A2216A">
        <w:rPr>
          <w:sz w:val="22"/>
          <w:szCs w:val="22"/>
        </w:rPr>
        <w:t>prcs de Montréal</w:t>
      </w:r>
      <w:r w:rsidR="00323C5D">
        <w:rPr>
          <w:sz w:val="22"/>
          <w:szCs w:val="22"/>
        </w:rPr>
        <w:t xml:space="preserve">.  </w:t>
      </w:r>
      <w:r w:rsidR="00F27EC1">
        <w:rPr>
          <w:sz w:val="22"/>
          <w:szCs w:val="22"/>
        </w:rPr>
        <w:t>35 personnes étaient présente</w:t>
      </w:r>
      <w:r w:rsidR="00006AAE">
        <w:rPr>
          <w:sz w:val="22"/>
          <w:szCs w:val="22"/>
        </w:rPr>
        <w:t>s lors du vernissage.</w:t>
      </w:r>
    </w:p>
    <w:p w:rsidR="00323C5D" w:rsidRDefault="00323C5D">
      <w:pPr>
        <w:rPr>
          <w:sz w:val="22"/>
          <w:szCs w:val="22"/>
        </w:rPr>
      </w:pPr>
    </w:p>
    <w:p w:rsidR="00380B8F" w:rsidRDefault="00DE7688">
      <w:pPr>
        <w:rPr>
          <w:sz w:val="22"/>
          <w:szCs w:val="22"/>
        </w:rPr>
      </w:pPr>
      <w:r>
        <w:rPr>
          <w:sz w:val="22"/>
          <w:szCs w:val="22"/>
        </w:rPr>
        <w:lastRenderedPageBreak/>
        <w:t>En o</w:t>
      </w:r>
      <w:r w:rsidR="007B42CF">
        <w:rPr>
          <w:sz w:val="22"/>
          <w:szCs w:val="22"/>
        </w:rPr>
        <w:t>ctobre</w:t>
      </w:r>
      <w:r>
        <w:rPr>
          <w:sz w:val="22"/>
          <w:szCs w:val="22"/>
        </w:rPr>
        <w:t>,</w:t>
      </w:r>
      <w:r w:rsidR="007B42CF">
        <w:rPr>
          <w:sz w:val="22"/>
          <w:szCs w:val="22"/>
        </w:rPr>
        <w:t xml:space="preserve"> Un brunch à été organisé par Y</w:t>
      </w:r>
      <w:r w:rsidR="00BB7F95">
        <w:rPr>
          <w:sz w:val="22"/>
          <w:szCs w:val="22"/>
        </w:rPr>
        <w:t>vette Roy, après une sortie ornithologique à l’Ile de-la</w:t>
      </w:r>
      <w:r w:rsidR="001D40BB">
        <w:rPr>
          <w:sz w:val="22"/>
          <w:szCs w:val="22"/>
        </w:rPr>
        <w:t>-Visitatio</w:t>
      </w:r>
      <w:r w:rsidR="00F13700">
        <w:rPr>
          <w:sz w:val="22"/>
          <w:szCs w:val="22"/>
        </w:rPr>
        <w:t>n.  22 membres étaient présents, 1 Ex membre et Denis Poitras</w:t>
      </w:r>
      <w:r w:rsidR="006D6B6E">
        <w:rPr>
          <w:sz w:val="22"/>
          <w:szCs w:val="22"/>
        </w:rPr>
        <w:t xml:space="preserve">, </w:t>
      </w:r>
      <w:r w:rsidR="005E2354">
        <w:rPr>
          <w:sz w:val="22"/>
          <w:szCs w:val="22"/>
        </w:rPr>
        <w:t xml:space="preserve">membre honoraire et </w:t>
      </w:r>
      <w:r w:rsidR="006D6B6E">
        <w:rPr>
          <w:sz w:val="22"/>
          <w:szCs w:val="22"/>
        </w:rPr>
        <w:t xml:space="preserve">rédacteur du </w:t>
      </w:r>
      <w:r w:rsidR="00380B8F">
        <w:rPr>
          <w:sz w:val="22"/>
          <w:szCs w:val="22"/>
        </w:rPr>
        <w:t>Grand-Duc pour plusieurs années.</w:t>
      </w:r>
    </w:p>
    <w:p w:rsidR="007351BF" w:rsidRDefault="007351BF">
      <w:pPr>
        <w:rPr>
          <w:sz w:val="22"/>
          <w:szCs w:val="22"/>
        </w:rPr>
      </w:pPr>
    </w:p>
    <w:p w:rsidR="0039193C" w:rsidRDefault="008C7C68">
      <w:pPr>
        <w:rPr>
          <w:sz w:val="22"/>
          <w:szCs w:val="22"/>
        </w:rPr>
      </w:pPr>
      <w:r>
        <w:rPr>
          <w:sz w:val="22"/>
          <w:szCs w:val="22"/>
        </w:rPr>
        <w:t>Décembre</w:t>
      </w:r>
      <w:r w:rsidR="0043189E">
        <w:rPr>
          <w:sz w:val="22"/>
          <w:szCs w:val="22"/>
        </w:rPr>
        <w:t xml:space="preserve">. 18 membres sur 31 ayant </w:t>
      </w:r>
      <w:r w:rsidR="00607FF1">
        <w:rPr>
          <w:sz w:val="22"/>
          <w:szCs w:val="22"/>
        </w:rPr>
        <w:t xml:space="preserve">ont </w:t>
      </w:r>
      <w:r w:rsidR="0043189E">
        <w:rPr>
          <w:sz w:val="22"/>
          <w:szCs w:val="22"/>
        </w:rPr>
        <w:t xml:space="preserve">formé </w:t>
      </w:r>
      <w:r w:rsidR="002336D9">
        <w:rPr>
          <w:sz w:val="22"/>
          <w:szCs w:val="22"/>
        </w:rPr>
        <w:t>6 équ</w:t>
      </w:r>
      <w:r w:rsidR="00607FF1">
        <w:rPr>
          <w:sz w:val="22"/>
          <w:szCs w:val="22"/>
        </w:rPr>
        <w:t>ipes du COA sur 11 participantes au Recensecement des Oiseaux de No</w:t>
      </w:r>
      <w:r w:rsidR="00851FDB">
        <w:rPr>
          <w:sz w:val="22"/>
          <w:szCs w:val="22"/>
        </w:rPr>
        <w:t xml:space="preserve">ël.  Plusieurs ont ensuite fraternisé autour d’un repas au Saint-Hubert </w:t>
      </w:r>
      <w:r w:rsidR="0039193C">
        <w:rPr>
          <w:sz w:val="22"/>
          <w:szCs w:val="22"/>
        </w:rPr>
        <w:t>BBQ rue Lajeunesse.</w:t>
      </w:r>
    </w:p>
    <w:p w:rsidR="0039193C" w:rsidRDefault="0039193C">
      <w:pPr>
        <w:rPr>
          <w:sz w:val="22"/>
          <w:szCs w:val="22"/>
        </w:rPr>
      </w:pPr>
    </w:p>
    <w:p w:rsidR="00120E09" w:rsidRDefault="0039193C">
      <w:pPr>
        <w:rPr>
          <w:sz w:val="22"/>
          <w:szCs w:val="22"/>
        </w:rPr>
      </w:pPr>
      <w:r>
        <w:rPr>
          <w:sz w:val="22"/>
          <w:szCs w:val="22"/>
        </w:rPr>
        <w:t>Il n’y a pas eu d</w:t>
      </w:r>
      <w:r w:rsidR="00380B8F">
        <w:rPr>
          <w:sz w:val="22"/>
          <w:szCs w:val="22"/>
        </w:rPr>
        <w:t>’entretien</w:t>
      </w:r>
      <w:r w:rsidR="00370AF5">
        <w:rPr>
          <w:sz w:val="22"/>
          <w:szCs w:val="22"/>
        </w:rPr>
        <w:t xml:space="preserve"> des nichoirs s</w:t>
      </w:r>
      <w:r w:rsidR="00120E09">
        <w:rPr>
          <w:sz w:val="22"/>
          <w:szCs w:val="22"/>
        </w:rPr>
        <w:t>ur l’Île-du-cheval-de-terre à cause du niveau de l’</w:t>
      </w:r>
      <w:r w:rsidR="00770524">
        <w:rPr>
          <w:sz w:val="22"/>
          <w:szCs w:val="22"/>
        </w:rPr>
        <w:t>eau de la rivière des Prairies.</w:t>
      </w:r>
    </w:p>
    <w:p w:rsidR="00120E09" w:rsidRDefault="00120E09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 xml:space="preserve">Au courant de l’année, 5 conférences </w:t>
      </w:r>
      <w:r w:rsidR="00770524">
        <w:rPr>
          <w:sz w:val="22"/>
          <w:szCs w:val="22"/>
        </w:rPr>
        <w:t xml:space="preserve">et une formation sur Ebird </w:t>
      </w:r>
      <w:r>
        <w:rPr>
          <w:sz w:val="22"/>
          <w:szCs w:val="22"/>
        </w:rPr>
        <w:t>ont eu lieu au Centre de Solidarité d’Ahuntsic durant lesquelles les pauses café sont offertes gratuitement à l’ass</w:t>
      </w:r>
      <w:r w:rsidR="007A34CF">
        <w:rPr>
          <w:sz w:val="22"/>
          <w:szCs w:val="22"/>
        </w:rPr>
        <w:t>istance qui compte en moyenne 25</w:t>
      </w:r>
      <w:r>
        <w:rPr>
          <w:sz w:val="22"/>
          <w:szCs w:val="22"/>
        </w:rPr>
        <w:t xml:space="preserve"> personnes. Des prix de présences sont aussi offerts lors de ces conférences.</w:t>
      </w:r>
    </w:p>
    <w:p w:rsidR="002C0722" w:rsidRDefault="002C0722">
      <w:pPr>
        <w:rPr>
          <w:sz w:val="22"/>
          <w:szCs w:val="22"/>
        </w:rPr>
      </w:pPr>
    </w:p>
    <w:p w:rsidR="002C0722" w:rsidRDefault="00C42535">
      <w:pPr>
        <w:rPr>
          <w:sz w:val="22"/>
          <w:szCs w:val="22"/>
        </w:rPr>
      </w:pPr>
      <w:r>
        <w:rPr>
          <w:sz w:val="22"/>
          <w:szCs w:val="22"/>
        </w:rPr>
        <w:t>Cette année un  don</w:t>
      </w:r>
      <w:r w:rsidR="004E4694">
        <w:rPr>
          <w:sz w:val="22"/>
          <w:szCs w:val="22"/>
        </w:rPr>
        <w:t xml:space="preserve"> provenant du fonds de conservation, a </w:t>
      </w:r>
      <w:r w:rsidR="00442E33">
        <w:rPr>
          <w:sz w:val="22"/>
          <w:szCs w:val="22"/>
        </w:rPr>
        <w:t>été remis à l’</w:t>
      </w:r>
      <w:r w:rsidR="00056A30">
        <w:rPr>
          <w:sz w:val="22"/>
          <w:szCs w:val="22"/>
        </w:rPr>
        <w:t xml:space="preserve">équipe des Ornitrotteurs </w:t>
      </w:r>
      <w:r w:rsidR="00370AF5">
        <w:rPr>
          <w:sz w:val="22"/>
          <w:szCs w:val="22"/>
        </w:rPr>
        <w:t xml:space="preserve">pour le Grand Défi 24 </w:t>
      </w:r>
      <w:r w:rsidR="00461007">
        <w:rPr>
          <w:sz w:val="22"/>
          <w:szCs w:val="22"/>
        </w:rPr>
        <w:t>heures.</w:t>
      </w:r>
    </w:p>
    <w:p w:rsidR="002C0722" w:rsidRDefault="002C0722">
      <w:pPr>
        <w:rPr>
          <w:sz w:val="22"/>
          <w:szCs w:val="22"/>
        </w:rPr>
      </w:pPr>
    </w:p>
    <w:p w:rsidR="002C0722" w:rsidRDefault="00FB74E0">
      <w:pPr>
        <w:rPr>
          <w:sz w:val="22"/>
          <w:szCs w:val="22"/>
        </w:rPr>
      </w:pPr>
      <w:r>
        <w:rPr>
          <w:sz w:val="22"/>
          <w:szCs w:val="22"/>
        </w:rPr>
        <w:t>Nous avions, pour l'année 2019</w:t>
      </w:r>
      <w:r w:rsidR="00DF02BA">
        <w:rPr>
          <w:sz w:val="22"/>
          <w:szCs w:val="22"/>
        </w:rPr>
        <w:t xml:space="preserve">,  </w:t>
      </w:r>
      <w:r w:rsidR="00B168F9">
        <w:rPr>
          <w:sz w:val="22"/>
          <w:szCs w:val="22"/>
        </w:rPr>
        <w:t xml:space="preserve">3 </w:t>
      </w:r>
      <w:r w:rsidR="00370AF5">
        <w:rPr>
          <w:sz w:val="22"/>
          <w:szCs w:val="22"/>
        </w:rPr>
        <w:t>projets en cours soit le paiement sécurisé en ligne de la cotisation annuelle au Club via Paypal, la relocalisation des nichoirs aux canards branchus à l’Île-de-la-Visitatio</w:t>
      </w:r>
      <w:r w:rsidR="00B168F9">
        <w:rPr>
          <w:sz w:val="22"/>
          <w:szCs w:val="22"/>
        </w:rPr>
        <w:t xml:space="preserve">n et l’événement pour souligner </w:t>
      </w:r>
      <w:r w:rsidR="00370AF5">
        <w:rPr>
          <w:sz w:val="22"/>
          <w:szCs w:val="22"/>
        </w:rPr>
        <w:t>le 30</w:t>
      </w:r>
      <w:r w:rsidR="00370AF5">
        <w:rPr>
          <w:sz w:val="22"/>
          <w:szCs w:val="22"/>
          <w:vertAlign w:val="superscript"/>
        </w:rPr>
        <w:t>e</w:t>
      </w:r>
      <w:r w:rsidR="00370AF5">
        <w:rPr>
          <w:sz w:val="22"/>
          <w:szCs w:val="22"/>
        </w:rPr>
        <w:t xml:space="preserve"> anniversaire du COA.</w:t>
      </w:r>
      <w:r w:rsidR="00BD72C4">
        <w:rPr>
          <w:sz w:val="22"/>
          <w:szCs w:val="22"/>
        </w:rPr>
        <w:t xml:space="preserve"> Nous en avons réalisé deux </w:t>
      </w:r>
      <w:r w:rsidR="00D105CB">
        <w:rPr>
          <w:sz w:val="22"/>
          <w:szCs w:val="22"/>
        </w:rPr>
        <w:t>et le troisième est en cours de discussion.</w:t>
      </w:r>
    </w:p>
    <w:p w:rsidR="002C0722" w:rsidRDefault="002C0722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>La présentation des différents rapports, qui</w:t>
      </w:r>
      <w:r w:rsidR="00C76C1D">
        <w:rPr>
          <w:sz w:val="22"/>
          <w:szCs w:val="22"/>
        </w:rPr>
        <w:t xml:space="preserve"> suivra, dévoilera le détail de ces</w:t>
      </w:r>
      <w:r>
        <w:rPr>
          <w:sz w:val="22"/>
          <w:szCs w:val="22"/>
        </w:rPr>
        <w:t xml:space="preserve"> activités.</w:t>
      </w:r>
    </w:p>
    <w:p w:rsidR="002C0722" w:rsidRDefault="002C0722">
      <w:pPr>
        <w:rPr>
          <w:sz w:val="22"/>
          <w:szCs w:val="22"/>
        </w:rPr>
      </w:pPr>
    </w:p>
    <w:p w:rsidR="002C0722" w:rsidRDefault="007503B1">
      <w:pPr>
        <w:rPr>
          <w:sz w:val="22"/>
          <w:szCs w:val="22"/>
        </w:rPr>
      </w:pPr>
      <w:r>
        <w:rPr>
          <w:sz w:val="22"/>
          <w:szCs w:val="22"/>
        </w:rPr>
        <w:t>2019 a été une année assez rempli</w:t>
      </w:r>
      <w:r w:rsidR="00A35A62">
        <w:rPr>
          <w:sz w:val="22"/>
          <w:szCs w:val="22"/>
        </w:rPr>
        <w:t xml:space="preserve">e avec l’anniversaire du Club.  </w:t>
      </w:r>
      <w:r w:rsidR="00370AF5">
        <w:rPr>
          <w:sz w:val="22"/>
          <w:szCs w:val="22"/>
        </w:rPr>
        <w:t>Je tiens à en remercier les membres du Conseil, tous les bénévoles qui ont des tâches assignées, de même que toutes les personnes qui se sont dévouées pour nous aider à réaliser ces activités.</w:t>
      </w:r>
    </w:p>
    <w:p w:rsidR="002C0722" w:rsidRDefault="002C0722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>Nous faisons encore un appel à l’aide pour combler les 4 postes d’administrateur</w:t>
      </w:r>
      <w:r w:rsidR="00206F20">
        <w:rPr>
          <w:sz w:val="22"/>
          <w:szCs w:val="22"/>
        </w:rPr>
        <w:t>s vacants au sein du Conseil.</w:t>
      </w:r>
    </w:p>
    <w:p w:rsidR="00206F20" w:rsidRDefault="00206F20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>L'autre gros dossier qui demande une aide régulière est celui des communications, particulièrement le Marketing.</w:t>
      </w:r>
    </w:p>
    <w:p w:rsidR="002C0722" w:rsidRDefault="002C0722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>Nous le voulons et vous le souhaitez aussi mais pour que le Club continue d'offrir toutes ces activités venez offrir de mettre l’épaule à la roue et faisons en sorte que cela puisse continuer encore plusieurs années.</w:t>
      </w:r>
    </w:p>
    <w:p w:rsidR="002C0722" w:rsidRDefault="002C0722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>On a besoin de vous, de votre enthousiasme et de vos compétences.</w:t>
      </w:r>
    </w:p>
    <w:p w:rsidR="002C0722" w:rsidRDefault="002C0722">
      <w:pPr>
        <w:rPr>
          <w:sz w:val="22"/>
          <w:szCs w:val="22"/>
        </w:rPr>
      </w:pPr>
    </w:p>
    <w:p w:rsidR="002C0722" w:rsidRDefault="002C0722">
      <w:pPr>
        <w:rPr>
          <w:sz w:val="22"/>
          <w:szCs w:val="22"/>
        </w:rPr>
      </w:pPr>
    </w:p>
    <w:p w:rsidR="002C0722" w:rsidRDefault="002C0722">
      <w:pPr>
        <w:rPr>
          <w:sz w:val="22"/>
          <w:szCs w:val="22"/>
        </w:rPr>
      </w:pPr>
    </w:p>
    <w:p w:rsidR="002C0722" w:rsidRDefault="002C0722">
      <w:pPr>
        <w:rPr>
          <w:sz w:val="22"/>
          <w:szCs w:val="22"/>
        </w:rPr>
      </w:pPr>
    </w:p>
    <w:p w:rsidR="002C0722" w:rsidRDefault="00370AF5">
      <w:pPr>
        <w:rPr>
          <w:sz w:val="22"/>
          <w:szCs w:val="22"/>
        </w:rPr>
      </w:pPr>
      <w:r>
        <w:rPr>
          <w:sz w:val="22"/>
          <w:szCs w:val="22"/>
        </w:rPr>
        <w:t>Denyse Favreau, présidente</w:t>
      </w:r>
    </w:p>
    <w:p w:rsidR="00370AF5" w:rsidRDefault="00370AF5">
      <w:r>
        <w:rPr>
          <w:sz w:val="22"/>
          <w:szCs w:val="22"/>
        </w:rPr>
        <w:t>Pour le conseil d’administration.</w:t>
      </w:r>
    </w:p>
    <w:sectPr w:rsidR="00370AF5">
      <w:headerReference w:type="default" r:id="rId7"/>
      <w:footerReference w:type="default" r:id="rId8"/>
      <w:pgSz w:w="12240" w:h="15840"/>
      <w:pgMar w:top="1440" w:right="1080" w:bottom="776" w:left="1440" w:header="108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2E84" w:rsidRDefault="009C2E84">
      <w:r>
        <w:separator/>
      </w:r>
    </w:p>
  </w:endnote>
  <w:endnote w:type="continuationSeparator" w:id="0">
    <w:p w:rsidR="009C2E84" w:rsidRDefault="009C2E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OpenSymbol">
    <w:altName w:val="Arial Unicode MS"/>
    <w:panose1 w:val="020B0604020202020204"/>
    <w:charset w:val="8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0722" w:rsidRDefault="002C0722">
    <w:pPr>
      <w:pStyle w:val="En-tte"/>
      <w:jc w:val="center"/>
      <w:rPr>
        <w:rFonts w:ascii="Arial" w:hAnsi="Arial" w:cs="Arial"/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2E84" w:rsidRDefault="009C2E84">
      <w:r>
        <w:separator/>
      </w:r>
    </w:p>
  </w:footnote>
  <w:footnote w:type="continuationSeparator" w:id="0">
    <w:p w:rsidR="009C2E84" w:rsidRDefault="009C2E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0722" w:rsidRDefault="00DF2BE4">
    <w:pPr>
      <w:pStyle w:val="En-tte"/>
      <w:jc w:val="center"/>
      <w:rPr>
        <w:sz w:val="14"/>
        <w:szCs w:val="14"/>
      </w:rPr>
    </w:pPr>
    <w:r>
      <w:rPr>
        <w:noProof/>
      </w:rPr>
      <w:drawing>
        <wp:inline distT="0" distB="0" distL="0" distR="0">
          <wp:extent cx="2057400" cy="1003300"/>
          <wp:effectExtent l="0" t="0" r="0" b="0"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7400" cy="10033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2C0722" w:rsidRDefault="002C0722">
    <w:pPr>
      <w:pStyle w:val="En-tte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re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BE4"/>
    <w:rsid w:val="00006AAE"/>
    <w:rsid w:val="00040683"/>
    <w:rsid w:val="00056A30"/>
    <w:rsid w:val="000E6814"/>
    <w:rsid w:val="00120E09"/>
    <w:rsid w:val="00125864"/>
    <w:rsid w:val="0012620D"/>
    <w:rsid w:val="00126A4E"/>
    <w:rsid w:val="0013162D"/>
    <w:rsid w:val="001416E2"/>
    <w:rsid w:val="00157F76"/>
    <w:rsid w:val="00174AF8"/>
    <w:rsid w:val="001B2E76"/>
    <w:rsid w:val="001C4A73"/>
    <w:rsid w:val="001D40BB"/>
    <w:rsid w:val="001E173F"/>
    <w:rsid w:val="001F10A1"/>
    <w:rsid w:val="00206F20"/>
    <w:rsid w:val="002336D9"/>
    <w:rsid w:val="0025125C"/>
    <w:rsid w:val="002653EC"/>
    <w:rsid w:val="00270CEE"/>
    <w:rsid w:val="002C0722"/>
    <w:rsid w:val="00313776"/>
    <w:rsid w:val="00315152"/>
    <w:rsid w:val="00323C5D"/>
    <w:rsid w:val="00370AF5"/>
    <w:rsid w:val="00371D43"/>
    <w:rsid w:val="00380B8F"/>
    <w:rsid w:val="0039193C"/>
    <w:rsid w:val="003A7DEB"/>
    <w:rsid w:val="003F77CB"/>
    <w:rsid w:val="00402E5B"/>
    <w:rsid w:val="0043189E"/>
    <w:rsid w:val="00442E33"/>
    <w:rsid w:val="00455511"/>
    <w:rsid w:val="00461007"/>
    <w:rsid w:val="004777CC"/>
    <w:rsid w:val="004E4694"/>
    <w:rsid w:val="00576C46"/>
    <w:rsid w:val="005A3F98"/>
    <w:rsid w:val="005E2354"/>
    <w:rsid w:val="00607FF1"/>
    <w:rsid w:val="00615CF2"/>
    <w:rsid w:val="00620DFC"/>
    <w:rsid w:val="006229DE"/>
    <w:rsid w:val="00623049"/>
    <w:rsid w:val="006A3A94"/>
    <w:rsid w:val="006C266F"/>
    <w:rsid w:val="006D6B6E"/>
    <w:rsid w:val="006E01DB"/>
    <w:rsid w:val="00714BAE"/>
    <w:rsid w:val="007351BF"/>
    <w:rsid w:val="007503B1"/>
    <w:rsid w:val="00770524"/>
    <w:rsid w:val="0077238D"/>
    <w:rsid w:val="00780747"/>
    <w:rsid w:val="007A0D1D"/>
    <w:rsid w:val="007A34CF"/>
    <w:rsid w:val="007B42CF"/>
    <w:rsid w:val="007B4A7C"/>
    <w:rsid w:val="007E57D4"/>
    <w:rsid w:val="00836532"/>
    <w:rsid w:val="00851FDB"/>
    <w:rsid w:val="00867CF7"/>
    <w:rsid w:val="00884AB3"/>
    <w:rsid w:val="008A3966"/>
    <w:rsid w:val="008A478A"/>
    <w:rsid w:val="008B5CEC"/>
    <w:rsid w:val="008C7C68"/>
    <w:rsid w:val="008E2B52"/>
    <w:rsid w:val="008F5440"/>
    <w:rsid w:val="009258AB"/>
    <w:rsid w:val="00965407"/>
    <w:rsid w:val="00973F98"/>
    <w:rsid w:val="009C2E84"/>
    <w:rsid w:val="00A06DDC"/>
    <w:rsid w:val="00A2216A"/>
    <w:rsid w:val="00A350E7"/>
    <w:rsid w:val="00A35A62"/>
    <w:rsid w:val="00A55A5F"/>
    <w:rsid w:val="00A574DB"/>
    <w:rsid w:val="00A72C11"/>
    <w:rsid w:val="00A73C27"/>
    <w:rsid w:val="00AD0BCF"/>
    <w:rsid w:val="00AE3D47"/>
    <w:rsid w:val="00B168F9"/>
    <w:rsid w:val="00B40F61"/>
    <w:rsid w:val="00B528EE"/>
    <w:rsid w:val="00B5741E"/>
    <w:rsid w:val="00B67769"/>
    <w:rsid w:val="00B735F5"/>
    <w:rsid w:val="00B77914"/>
    <w:rsid w:val="00B81863"/>
    <w:rsid w:val="00B93943"/>
    <w:rsid w:val="00BA13FF"/>
    <w:rsid w:val="00BB7F95"/>
    <w:rsid w:val="00BD72C4"/>
    <w:rsid w:val="00BE1F8C"/>
    <w:rsid w:val="00BE2800"/>
    <w:rsid w:val="00BF12FC"/>
    <w:rsid w:val="00BF35E4"/>
    <w:rsid w:val="00C0488C"/>
    <w:rsid w:val="00C17707"/>
    <w:rsid w:val="00C20F67"/>
    <w:rsid w:val="00C37C74"/>
    <w:rsid w:val="00C42535"/>
    <w:rsid w:val="00C76C1D"/>
    <w:rsid w:val="00D105CB"/>
    <w:rsid w:val="00D43AFE"/>
    <w:rsid w:val="00D621E6"/>
    <w:rsid w:val="00D8762D"/>
    <w:rsid w:val="00D9311E"/>
    <w:rsid w:val="00DA646E"/>
    <w:rsid w:val="00DA6FB4"/>
    <w:rsid w:val="00DE27F8"/>
    <w:rsid w:val="00DE5128"/>
    <w:rsid w:val="00DE7688"/>
    <w:rsid w:val="00DF02BA"/>
    <w:rsid w:val="00DF2BE4"/>
    <w:rsid w:val="00E2518C"/>
    <w:rsid w:val="00E54AA9"/>
    <w:rsid w:val="00E74DC1"/>
    <w:rsid w:val="00EB4E07"/>
    <w:rsid w:val="00ED1D51"/>
    <w:rsid w:val="00EE1111"/>
    <w:rsid w:val="00EE7A3A"/>
    <w:rsid w:val="00EE7B88"/>
    <w:rsid w:val="00EF4354"/>
    <w:rsid w:val="00F13700"/>
    <w:rsid w:val="00F16684"/>
    <w:rsid w:val="00F2074A"/>
    <w:rsid w:val="00F26855"/>
    <w:rsid w:val="00F27EC1"/>
    <w:rsid w:val="00F65E1A"/>
    <w:rsid w:val="00FB74E0"/>
    <w:rsid w:val="00FC3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,"/>
  <w:listSeparator w:val=";"/>
  <w15:chartTrackingRefBased/>
  <w15:docId w15:val="{BF0674E7-507B-B64A-8149-4E6B99C9E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F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ar-SA"/>
    </w:rPr>
  </w:style>
  <w:style w:type="paragraph" w:styleId="Titre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ascii="Calibri" w:eastAsia="MS Gothic" w:hAnsi="Calibri"/>
      <w:b/>
      <w:bCs/>
      <w:kern w:val="1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Policepardfaut1">
    <w:name w:val="Police par défaut1"/>
  </w:style>
  <w:style w:type="character" w:styleId="Lienhypertexte">
    <w:name w:val="Hyperlink"/>
    <w:rPr>
      <w:color w:val="0000FF"/>
      <w:u w:val="single"/>
    </w:rPr>
  </w:style>
  <w:style w:type="character" w:customStyle="1" w:styleId="Caractresdenumrotation">
    <w:name w:val="Caractères de numérotation"/>
  </w:style>
  <w:style w:type="character" w:customStyle="1" w:styleId="Puces">
    <w:name w:val="Puces"/>
    <w:rPr>
      <w:rFonts w:ascii="OpenSymbol" w:eastAsia="OpenSymbol" w:hAnsi="OpenSymbol" w:cs="OpenSymbol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Normal"/>
    <w:pPr>
      <w:spacing w:after="120"/>
    </w:pPr>
  </w:style>
  <w:style w:type="paragraph" w:styleId="Liste">
    <w:name w:val="List"/>
    <w:basedOn w:val="Corpsdetexte"/>
    <w:rPr>
      <w:rFonts w:cs="Mangal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En-tte">
    <w:name w:val="header"/>
    <w:basedOn w:val="Normal"/>
    <w:pPr>
      <w:tabs>
        <w:tab w:val="center" w:pos="4320"/>
        <w:tab w:val="right" w:pos="8640"/>
      </w:tabs>
    </w:pPr>
  </w:style>
  <w:style w:type="paragraph" w:styleId="Pieddepage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Textedebulles1">
    <w:name w:val="Texte de bulles1"/>
    <w:basedOn w:val="Normal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aniel%20Murphy\Application%20Data\Microsoft\Templates\Lett%20COA.dot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Lett%20COA.dot</Template>
  <TotalTime>0</TotalTime>
  <Pages>2</Pages>
  <Words>741</Words>
  <Characters>4079</Characters>
  <Application>Microsoft Office Word</Application>
  <DocSecurity>0</DocSecurity>
  <Lines>33</Lines>
  <Paragraphs>9</Paragraphs>
  <ScaleCrop>false</ScaleCrop>
  <Company/>
  <LinksUpToDate>false</LinksUpToDate>
  <CharactersWithSpaces>4811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Murphy</dc:creator>
  <cp:keywords/>
  <cp:lastModifiedBy>denyse favreau</cp:lastModifiedBy>
  <cp:revision>2</cp:revision>
  <cp:lastPrinted>2016-04-26T14:32:00Z</cp:lastPrinted>
  <dcterms:created xsi:type="dcterms:W3CDTF">2020-03-11T02:41:00Z</dcterms:created>
  <dcterms:modified xsi:type="dcterms:W3CDTF">2020-03-11T02:41:00Z</dcterms:modified>
</cp:coreProperties>
</file>